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F5" w:rsidRDefault="00A3439E" w:rsidP="00BE44F5">
      <w:pPr>
        <w:pStyle w:val="Logo"/>
      </w:pPr>
      <w:r w:rsidRPr="00E16E2D">
        <w:rPr>
          <w:lang w:val="en-GB" w:eastAsia="en-GB"/>
        </w:rPr>
        <mc:AlternateContent>
          <mc:Choice Requires="wps">
            <w:drawing>
              <wp:inline distT="0" distB="0" distL="0" distR="0" wp14:anchorId="3D40F111" wp14:editId="04465335">
                <wp:extent cx="3619500" cy="407670"/>
                <wp:effectExtent l="19050" t="19050" r="19050" b="25400"/>
                <wp:docPr id="18" name="Shape 61" descr="Insert logo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A3439E" w:rsidRPr="0082343B" w:rsidRDefault="00211369" w:rsidP="00211369">
                            <w:pPr>
                              <w:pStyle w:val="NormalWeb"/>
                              <w:spacing w:after="0"/>
                              <w:ind w:left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eastAsia="Calibri" w:hAnsi="Calibri" w:cstheme="minorBidi"/>
                                <w:b/>
                                <w:color w:val="000000" w:themeColor="text1"/>
                                <w:spacing w:val="120"/>
                                <w:kern w:val="24"/>
                                <w:sz w:val="44"/>
                                <w:szCs w:val="48"/>
                                <w:lang w:val="en-GB" w:bidi="en-GB"/>
                              </w:rPr>
                              <w:t xml:space="preserve">AMS techs group 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 61" o:spid="_x0000_s1026" alt="Insert logo" style="width:285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" filled="f" strokecolor="black [3213]" strokeweight="3pt">
                <v:stroke miterlimit="4"/>
                <v:textbox style="mso-fit-shape-to-text:t" inset="1.5pt,1.5pt,1.5pt,1.5pt">
                  <w:txbxContent>
                    <w:p w:rsidR="00A3439E" w:rsidRPr="0082343B" w:rsidRDefault="00211369" w:rsidP="00211369">
                      <w:pPr>
                        <w:pStyle w:val="NormalWeb"/>
                        <w:spacing w:after="0"/>
                        <w:ind w:left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eastAsia="Calibri" w:hAnsi="Calibri" w:cstheme="minorBidi"/>
                          <w:b/>
                          <w:color w:val="000000" w:themeColor="text1"/>
                          <w:spacing w:val="120"/>
                          <w:kern w:val="24"/>
                          <w:sz w:val="44"/>
                          <w:szCs w:val="48"/>
                          <w:lang w:val="en-GB" w:bidi="en-GB"/>
                        </w:rPr>
                        <w:t xml:space="preserve">AMS techs group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75260" w:rsidRDefault="00211369" w:rsidP="00E16E2D">
      <w:pPr>
        <w:pStyle w:val="Heading1"/>
      </w:pPr>
      <w:r>
        <w:t>Antimicrobial Stewardship Pharmacy Technician Group</w:t>
      </w:r>
    </w:p>
    <w:p w:rsidR="00211369" w:rsidRDefault="00211369" w:rsidP="00E16E2D">
      <w:pPr>
        <w:pStyle w:val="Heading1"/>
      </w:pPr>
      <w:r>
        <w:t>Meeting Agenda</w:t>
      </w:r>
    </w:p>
    <w:p w:rsidR="00DA117A" w:rsidRPr="00E16E2D" w:rsidRDefault="00DA117A" w:rsidP="00E16E2D">
      <w:pPr>
        <w:pStyle w:val="Heading1"/>
      </w:pPr>
    </w:p>
    <w:p w:rsidR="00211369" w:rsidRDefault="00A3439E" w:rsidP="00515252">
      <w:pPr>
        <w:pStyle w:val="Details"/>
        <w:ind w:left="0"/>
        <w:jc w:val="left"/>
        <w:rPr>
          <w:rStyle w:val="Strong"/>
          <w:rFonts w:asciiTheme="majorHAnsi" w:eastAsiaTheme="majorEastAsia" w:hAnsiTheme="majorHAnsi"/>
          <w:b w:val="0"/>
          <w:bCs w:val="0"/>
        </w:rPr>
      </w:pPr>
      <w:r w:rsidRPr="00515252">
        <w:rPr>
          <w:b/>
          <w:lang w:bidi="en-GB"/>
        </w:rPr>
        <w:t>Location</w:t>
      </w:r>
      <w:r w:rsidRPr="00515252">
        <w:rPr>
          <w:lang w:bidi="en-GB"/>
        </w:rPr>
        <w:t xml:space="preserve">:  </w:t>
      </w:r>
      <w:r w:rsidR="00211369">
        <w:t>Microsoft Teams (virtual meeting</w:t>
      </w:r>
      <w:proofErr w:type="gramStart"/>
      <w:r w:rsidR="00211369">
        <w:t>)</w:t>
      </w:r>
      <w:proofErr w:type="gramEnd"/>
      <w:r w:rsidRPr="00515252">
        <w:rPr>
          <w:b/>
          <w:lang w:bidi="en-GB"/>
        </w:rPr>
        <w:br/>
        <w:t>Date</w:t>
      </w:r>
      <w:r w:rsidRPr="00515252">
        <w:rPr>
          <w:lang w:bidi="en-GB"/>
        </w:rPr>
        <w:t xml:space="preserve">:  </w:t>
      </w:r>
      <w:r w:rsidR="00724D97">
        <w:t>22/02/2023</w:t>
      </w:r>
      <w:r w:rsidR="00211369">
        <w:rPr>
          <w:b/>
          <w:lang w:bidi="en-GB"/>
        </w:rPr>
        <w:br/>
        <w:t>Meeting chairs</w:t>
      </w:r>
      <w:r w:rsidRPr="00515252">
        <w:rPr>
          <w:lang w:bidi="en-GB"/>
        </w:rPr>
        <w:t xml:space="preserve">:  </w:t>
      </w:r>
      <w:r w:rsidR="00211369">
        <w:t>Vikki Connell (AMS and OPAT tech for UHNM) and Julie Chatters (AMS tech for ESNEFT</w:t>
      </w:r>
      <w:r w:rsidR="00CD0109">
        <w:t>- Colchester site</w:t>
      </w:r>
      <w:r w:rsidR="00211369">
        <w:t>)</w:t>
      </w:r>
      <w:r w:rsidRPr="00515252">
        <w:rPr>
          <w:b/>
          <w:lang w:bidi="en-GB"/>
        </w:rPr>
        <w:br/>
        <w:t>Time</w:t>
      </w:r>
      <w:r w:rsidRPr="00515252">
        <w:rPr>
          <w:lang w:bidi="en-GB"/>
        </w:rPr>
        <w:t xml:space="preserve">:  </w:t>
      </w:r>
      <w:r w:rsidR="00211369">
        <w:rPr>
          <w:rStyle w:val="Strong"/>
          <w:rFonts w:asciiTheme="majorHAnsi" w:eastAsiaTheme="majorEastAsia" w:hAnsiTheme="majorHAnsi"/>
          <w:b w:val="0"/>
          <w:bCs w:val="0"/>
        </w:rPr>
        <w:t>14:00</w:t>
      </w:r>
    </w:p>
    <w:p w:rsidR="008174B1" w:rsidRDefault="008174B1" w:rsidP="00515252">
      <w:pPr>
        <w:pStyle w:val="Details"/>
        <w:ind w:left="0"/>
        <w:jc w:val="left"/>
        <w:rPr>
          <w:rStyle w:val="Strong"/>
          <w:rFonts w:asciiTheme="majorHAnsi" w:eastAsiaTheme="majorEastAsia" w:hAnsiTheme="majorHAnsi"/>
          <w:b w:val="0"/>
          <w:bCs w:val="0"/>
        </w:rPr>
      </w:pPr>
      <w:r w:rsidRPr="008174B1">
        <w:rPr>
          <w:rStyle w:val="Strong"/>
          <w:rFonts w:asciiTheme="majorHAnsi" w:eastAsiaTheme="majorEastAsia" w:hAnsiTheme="majorHAnsi"/>
          <w:bCs w:val="0"/>
        </w:rPr>
        <w:t>Minutes from previous meeting approved by:</w:t>
      </w:r>
      <w:r>
        <w:rPr>
          <w:rStyle w:val="Strong"/>
          <w:rFonts w:asciiTheme="majorHAnsi" w:eastAsiaTheme="majorEastAsia" w:hAnsiTheme="majorHAnsi"/>
          <w:b w:val="0"/>
          <w:bCs w:val="0"/>
        </w:rPr>
        <w:t xml:space="preserve"> Julie Chatters</w:t>
      </w:r>
      <w:r w:rsidR="00CD0109">
        <w:rPr>
          <w:rStyle w:val="Strong"/>
          <w:rFonts w:asciiTheme="majorHAnsi" w:eastAsiaTheme="majorEastAsia" w:hAnsiTheme="majorHAnsi"/>
          <w:b w:val="0"/>
          <w:bCs w:val="0"/>
        </w:rPr>
        <w:t xml:space="preserve">/Vikki Connell </w:t>
      </w:r>
    </w:p>
    <w:bookmarkStart w:id="0" w:name="_MON_1736850294"/>
    <w:bookmarkEnd w:id="0"/>
    <w:p w:rsidR="00CD0109" w:rsidRPr="00211369" w:rsidRDefault="00724D97" w:rsidP="00515252">
      <w:pPr>
        <w:pStyle w:val="Details"/>
        <w:ind w:left="0"/>
        <w:jc w:val="left"/>
        <w:rPr>
          <w:rFonts w:eastAsiaTheme="majorEastAsia"/>
        </w:rPr>
      </w:pPr>
      <w:r>
        <w:rPr>
          <w:rFonts w:eastAsiaTheme="majorEastAsia"/>
        </w:rPr>
        <w:object w:dxaOrig="1508" w:dyaOrig="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7.2pt" o:ole="">
            <v:imagedata r:id="rId12" o:title=""/>
          </v:shape>
          <o:OLEObject Type="Embed" ProgID="Word.Document.12" ShapeID="_x0000_i1025" DrawAspect="Icon" ObjectID="_1737195539" r:id="rId13">
            <o:FieldCodes>\s</o:FieldCodes>
          </o:OLEObject>
        </w:object>
      </w:r>
    </w:p>
    <w:p w:rsidR="00554276" w:rsidRPr="00317C85" w:rsidRDefault="009C5BC6" w:rsidP="00515252">
      <w:pPr>
        <w:pStyle w:val="ListNumber"/>
      </w:pPr>
      <w:r>
        <w:rPr>
          <w:rFonts w:eastAsiaTheme="majorEastAsia"/>
        </w:rPr>
        <w:t>Introduction</w:t>
      </w:r>
    </w:p>
    <w:p w:rsidR="009C5BC6" w:rsidRDefault="00317C85" w:rsidP="009C5BC6">
      <w:pPr>
        <w:pStyle w:val="ListNumber"/>
        <w:numPr>
          <w:ilvl w:val="0"/>
          <w:numId w:val="0"/>
        </w:numPr>
        <w:ind w:left="173"/>
        <w:rPr>
          <w:rFonts w:eastAsiaTheme="majorEastAsia"/>
          <w:b w:val="0"/>
        </w:rPr>
      </w:pPr>
      <w:r w:rsidRPr="00317C85">
        <w:rPr>
          <w:rFonts w:eastAsiaTheme="majorEastAsia"/>
          <w:b w:val="0"/>
        </w:rPr>
        <w:t xml:space="preserve">Introduction </w:t>
      </w:r>
      <w:r>
        <w:rPr>
          <w:rFonts w:eastAsiaTheme="majorEastAsia"/>
          <w:b w:val="0"/>
        </w:rPr>
        <w:t xml:space="preserve">of the meeting </w:t>
      </w:r>
      <w:r w:rsidR="009C5BC6">
        <w:rPr>
          <w:rFonts w:eastAsiaTheme="majorEastAsia"/>
          <w:b w:val="0"/>
        </w:rPr>
        <w:t>chairs and welcome to the AMS tech group meeting</w:t>
      </w:r>
    </w:p>
    <w:p w:rsidR="00D50D23" w:rsidRPr="009C5BC6" w:rsidRDefault="004209FE" w:rsidP="009C5BC6">
      <w:pPr>
        <w:pStyle w:val="ListNumber"/>
        <w:rPr>
          <w:rFonts w:eastAsiaTheme="majorEastAsia"/>
        </w:rPr>
      </w:pPr>
      <w:sdt>
        <w:sdtPr>
          <w:alias w:val="Open issues:"/>
          <w:tag w:val="Open issues:"/>
          <w:id w:val="-297222184"/>
          <w:placeholder>
            <w:docPart w:val="F74253F9A4004D9DAC0257BBB0C9FC7C"/>
          </w:placeholder>
          <w:temporary/>
          <w:showingPlcHdr/>
        </w:sdtPr>
        <w:sdtEndPr/>
        <w:sdtContent>
          <w:r w:rsidR="00285B87" w:rsidRPr="009C5BC6">
            <w:rPr>
              <w:rFonts w:eastAsiaTheme="majorEastAsia"/>
              <w:lang w:val="en-GB" w:bidi="en-GB"/>
            </w:rPr>
            <w:t>Open issues</w:t>
          </w:r>
        </w:sdtContent>
      </w:sdt>
    </w:p>
    <w:p w:rsidR="002C3D7E" w:rsidRDefault="009C5BC6" w:rsidP="00515252">
      <w:pPr>
        <w:pStyle w:val="ListNumber2"/>
      </w:pPr>
      <w:r>
        <w:t xml:space="preserve">Overview of </w:t>
      </w:r>
      <w:r w:rsidR="00724D97">
        <w:t xml:space="preserve">last </w:t>
      </w:r>
      <w:r>
        <w:t>meeting</w:t>
      </w:r>
      <w:r w:rsidR="00724D97">
        <w:t xml:space="preserve"> in Oct 2022</w:t>
      </w:r>
      <w:r>
        <w:t xml:space="preserve"> and what was covered</w:t>
      </w:r>
      <w:r w:rsidR="00AB4A4B">
        <w:t xml:space="preserve"> (See minutes attached above - go through minutes briefly)</w:t>
      </w:r>
    </w:p>
    <w:p w:rsidR="009C5BC6" w:rsidRDefault="009C5BC6" w:rsidP="00515252">
      <w:pPr>
        <w:pStyle w:val="ListNumber2"/>
      </w:pPr>
      <w:r>
        <w:t>Results from the survey from the first meeting about the needs of the AMS technicians</w:t>
      </w:r>
      <w:r w:rsidR="00724D97">
        <w:t xml:space="preserve"> – census THREE MONTHLY, Feb/May/Aug/Nov</w:t>
      </w:r>
    </w:p>
    <w:p w:rsidR="009C5BC6" w:rsidRDefault="009C5BC6" w:rsidP="00515252">
      <w:pPr>
        <w:pStyle w:val="ListNumber2"/>
      </w:pPr>
      <w:r>
        <w:t>New name for the group?</w:t>
      </w:r>
      <w:r w:rsidR="00724D97">
        <w:t xml:space="preserve"> Still a chance to rename the group!</w:t>
      </w:r>
    </w:p>
    <w:bookmarkStart w:id="1" w:name="_GoBack"/>
    <w:p w:rsidR="0015180F" w:rsidRPr="00515252" w:rsidRDefault="004209FE" w:rsidP="00515252">
      <w:pPr>
        <w:pStyle w:val="ListNumber"/>
      </w:pPr>
      <w:sdt>
        <w:sdtPr>
          <w:alias w:val="New business:"/>
          <w:tag w:val="New business:"/>
          <w:id w:val="-135951456"/>
          <w:placeholder>
            <w:docPart w:val="702986C66E9E486AA7282B8A888DF3C0"/>
          </w:placeholder>
          <w:temporary/>
          <w:showingPlcHdr/>
        </w:sdtPr>
        <w:sdtEndPr/>
        <w:sdtContent>
          <w:r w:rsidR="00285B87" w:rsidRPr="00515252">
            <w:rPr>
              <w:rFonts w:eastAsiaTheme="majorEastAsia"/>
              <w:lang w:val="en-GB" w:bidi="en-GB"/>
            </w:rPr>
            <w:t>New business</w:t>
          </w:r>
        </w:sdtContent>
      </w:sdt>
    </w:p>
    <w:p w:rsidR="00724D97" w:rsidRDefault="000771F5" w:rsidP="009C5BC6">
      <w:pPr>
        <w:pStyle w:val="ListNumber2"/>
      </w:pPr>
      <w:r w:rsidRPr="00724D97">
        <w:rPr>
          <w:b/>
        </w:rPr>
        <w:t>Training course for AMS techs-</w:t>
      </w:r>
      <w:r>
        <w:t xml:space="preserve"> </w:t>
      </w:r>
      <w:r w:rsidR="00724D97">
        <w:t>Vikki to update the group on training courses available for AMS techs and future planning of courses.</w:t>
      </w:r>
    </w:p>
    <w:p w:rsidR="00724D97" w:rsidRDefault="00724D97" w:rsidP="00724D97">
      <w:pPr>
        <w:pStyle w:val="ListNumber2"/>
      </w:pPr>
      <w:r>
        <w:rPr>
          <w:b/>
        </w:rPr>
        <w:t>POD CASTS –</w:t>
      </w:r>
      <w:r>
        <w:t xml:space="preserve"> Vikki to update group on what’s available</w:t>
      </w:r>
    </w:p>
    <w:p w:rsidR="009C5BC6" w:rsidRDefault="009C5BC6" w:rsidP="009C5BC6">
      <w:pPr>
        <w:pStyle w:val="ListNumber2"/>
      </w:pPr>
      <w:r w:rsidRPr="00724D97">
        <w:rPr>
          <w:b/>
        </w:rPr>
        <w:t>AMS projects and learning in general</w:t>
      </w:r>
      <w:r>
        <w:t xml:space="preserve">- what has everyone been getting involved in and what is the effect or planned effect that these ideas will have </w:t>
      </w:r>
    </w:p>
    <w:p w:rsidR="009C5BC6" w:rsidRDefault="009C5BC6" w:rsidP="00724D97">
      <w:pPr>
        <w:pStyle w:val="ListNumber2"/>
      </w:pPr>
      <w:r w:rsidRPr="00724D97">
        <w:rPr>
          <w:b/>
        </w:rPr>
        <w:lastRenderedPageBreak/>
        <w:t>AMS tech forum</w:t>
      </w:r>
      <w:r>
        <w:t xml:space="preserve">- </w:t>
      </w:r>
      <w:r w:rsidR="00724D97">
        <w:t>Julie to update the gr</w:t>
      </w:r>
      <w:r w:rsidR="00AB4A4B">
        <w:t>oup on the BSAC AMS Pharmacy technician forum and how to access/use it.</w:t>
      </w:r>
    </w:p>
    <w:p w:rsidR="0015180F" w:rsidRDefault="009C5BC6" w:rsidP="00515252">
      <w:pPr>
        <w:pStyle w:val="ListNumber"/>
      </w:pPr>
      <w:r>
        <w:t>Bite sized training session</w:t>
      </w:r>
    </w:p>
    <w:p w:rsidR="009C5BC6" w:rsidRDefault="009C5BC6" w:rsidP="009C5BC6">
      <w:pPr>
        <w:pStyle w:val="ListNumber"/>
        <w:numPr>
          <w:ilvl w:val="0"/>
          <w:numId w:val="0"/>
        </w:numPr>
        <w:ind w:left="173"/>
        <w:rPr>
          <w:b w:val="0"/>
        </w:rPr>
      </w:pPr>
      <w:r>
        <w:rPr>
          <w:b w:val="0"/>
        </w:rPr>
        <w:t xml:space="preserve">Short training sessions- this week </w:t>
      </w:r>
      <w:r w:rsidR="000771F5">
        <w:rPr>
          <w:b w:val="0"/>
        </w:rPr>
        <w:t>we have a</w:t>
      </w:r>
      <w:r>
        <w:rPr>
          <w:b w:val="0"/>
        </w:rPr>
        <w:t xml:space="preserve"> talk from an </w:t>
      </w:r>
      <w:r w:rsidR="00AB4A4B" w:rsidRPr="00AB4A4B">
        <w:t xml:space="preserve">Antifungals </w:t>
      </w:r>
      <w:r w:rsidR="00AB4A4B">
        <w:rPr>
          <w:b w:val="0"/>
        </w:rPr>
        <w:t xml:space="preserve">Pharmacist </w:t>
      </w:r>
    </w:p>
    <w:bookmarkEnd w:id="1"/>
    <w:p w:rsidR="009C5BC6" w:rsidRDefault="009C5BC6" w:rsidP="009C5BC6">
      <w:pPr>
        <w:pStyle w:val="ListNumber"/>
      </w:pPr>
      <w:r>
        <w:t>Conclusion</w:t>
      </w:r>
    </w:p>
    <w:p w:rsidR="009C5BC6" w:rsidRDefault="009C5BC6" w:rsidP="009C5BC6">
      <w:pPr>
        <w:pStyle w:val="ListNumber"/>
        <w:numPr>
          <w:ilvl w:val="0"/>
          <w:numId w:val="0"/>
        </w:numPr>
        <w:ind w:left="173"/>
        <w:rPr>
          <w:b w:val="0"/>
        </w:rPr>
      </w:pPr>
      <w:r>
        <w:rPr>
          <w:b w:val="0"/>
        </w:rPr>
        <w:t>Wrapping up the meetin</w:t>
      </w:r>
      <w:r w:rsidR="00AB4A4B">
        <w:rPr>
          <w:b w:val="0"/>
        </w:rPr>
        <w:t>g and planning for the next one in May? Day and time?</w:t>
      </w:r>
    </w:p>
    <w:p w:rsidR="009C5BC6" w:rsidRDefault="009C5BC6" w:rsidP="009C5BC6">
      <w:pPr>
        <w:pStyle w:val="ListNumber"/>
        <w:numPr>
          <w:ilvl w:val="0"/>
          <w:numId w:val="0"/>
        </w:numPr>
        <w:ind w:left="173"/>
        <w:rPr>
          <w:b w:val="0"/>
        </w:rPr>
      </w:pPr>
    </w:p>
    <w:p w:rsidR="009C5BC6" w:rsidRPr="009C5BC6" w:rsidRDefault="009C5BC6" w:rsidP="009C5BC6">
      <w:pPr>
        <w:pStyle w:val="ListNumber"/>
        <w:numPr>
          <w:ilvl w:val="0"/>
          <w:numId w:val="0"/>
        </w:numPr>
        <w:ind w:left="173"/>
        <w:rPr>
          <w:b w:val="0"/>
        </w:rPr>
      </w:pPr>
    </w:p>
    <w:p w:rsidR="00680296" w:rsidRPr="008E421A" w:rsidRDefault="004209FE" w:rsidP="00515252">
      <w:pPr>
        <w:rPr>
          <w:lang w:val="en-GB"/>
        </w:rPr>
      </w:pPr>
      <w:sdt>
        <w:sdtPr>
          <w:rPr>
            <w:lang w:val="en-GB"/>
          </w:rPr>
          <w:alias w:val="Facilitator name:"/>
          <w:tag w:val="Facilitator name:"/>
          <w:id w:val="-1874911055"/>
          <w:placeholder>
            <w:docPart w:val="BA25D865D6E34D1492522244640788B1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 w:multiLine="1"/>
        </w:sdtPr>
        <w:sdtEndPr/>
        <w:sdtContent>
          <w:r w:rsidR="00A906D8">
            <w:rPr>
              <w:lang w:val="en-GB"/>
            </w:rPr>
            <w:t>Vikki Connell and Julie Chatters</w:t>
          </w:r>
        </w:sdtContent>
      </w:sdt>
      <w:r w:rsidR="002C3D7E" w:rsidRPr="008E421A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1785491353"/>
          <w:placeholder>
            <w:docPart w:val="05386BB4BD184E14819356A0684C404C"/>
          </w:placeholder>
          <w:temporary/>
          <w:showingPlcHdr/>
        </w:sdtPr>
        <w:sdtEndPr/>
        <w:sdtContent>
          <w:r w:rsidR="00285B87" w:rsidRPr="008E421A">
            <w:rPr>
              <w:lang w:val="en-GB" w:bidi="en-GB"/>
            </w:rPr>
            <w:t>adjourned the meeting at</w:t>
          </w:r>
        </w:sdtContent>
      </w:sdt>
      <w:r w:rsidR="002C3D7E" w:rsidRPr="008E421A">
        <w:rPr>
          <w:lang w:val="en-GB" w:bidi="en-GB"/>
        </w:rPr>
        <w:t xml:space="preserve"> </w:t>
      </w:r>
      <w:r w:rsidR="00A906D8">
        <w:rPr>
          <w:lang w:val="en-GB" w:bidi="en-GB"/>
        </w:rPr>
        <w:t>:</w:t>
      </w:r>
    </w:p>
    <w:p w:rsidR="008E476B" w:rsidRPr="008E421A" w:rsidRDefault="004209FE" w:rsidP="00515252">
      <w:pPr>
        <w:rPr>
          <w:lang w:val="en-GB"/>
        </w:rPr>
      </w:pPr>
      <w:sdt>
        <w:sdtPr>
          <w:rPr>
            <w:lang w:val="en-GB"/>
          </w:rPr>
          <w:alias w:val="Minutes submitted by:"/>
          <w:tag w:val="Minutes submitted by:"/>
          <w:id w:val="915436728"/>
          <w:placeholder>
            <w:docPart w:val="24EBF3F9B8F94523A297B5ED5936EF68"/>
          </w:placeholder>
          <w:temporary/>
          <w:showingPlcHdr/>
        </w:sdtPr>
        <w:sdtEndPr/>
        <w:sdtContent>
          <w:r w:rsidR="00285B87" w:rsidRPr="008E421A">
            <w:rPr>
              <w:lang w:val="en-GB" w:bidi="en-GB"/>
            </w:rPr>
            <w:t>Minutes submitted by</w:t>
          </w:r>
        </w:sdtContent>
      </w:sdt>
      <w:r w:rsidR="00DA117A">
        <w:rPr>
          <w:lang w:val="en-GB" w:bidi="en-GB"/>
        </w:rPr>
        <w:t>:</w:t>
      </w:r>
    </w:p>
    <w:p w:rsidR="002029DA" w:rsidRPr="008E421A" w:rsidRDefault="004209FE" w:rsidP="000771F5">
      <w:pPr>
        <w:rPr>
          <w:lang w:val="en-GB" w:bidi="en-GB"/>
        </w:rPr>
      </w:pPr>
      <w:sdt>
        <w:sdtPr>
          <w:rPr>
            <w:lang w:val="en-GB"/>
          </w:rPr>
          <w:alias w:val="Minutes approved by:"/>
          <w:tag w:val="Minutes approved by:"/>
          <w:id w:val="793186629"/>
          <w:placeholder>
            <w:docPart w:val="CB9C998F9F9B4E7FA6EB686C727C725B"/>
          </w:placeholder>
          <w:temporary/>
          <w:showingPlcHdr/>
        </w:sdtPr>
        <w:sdtEndPr/>
        <w:sdtContent>
          <w:r w:rsidR="00C601ED" w:rsidRPr="008E421A">
            <w:rPr>
              <w:lang w:val="en-GB" w:bidi="en-GB"/>
            </w:rPr>
            <w:t>Minutes approved by</w:t>
          </w:r>
        </w:sdtContent>
      </w:sdt>
    </w:p>
    <w:sectPr w:rsidR="002029DA" w:rsidRPr="008E421A" w:rsidSect="00CF4707">
      <w:headerReference w:type="default" r:id="rId14"/>
      <w:pgSz w:w="11906" w:h="16838" w:code="9"/>
      <w:pgMar w:top="72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9FE" w:rsidRDefault="004209FE" w:rsidP="001E7D29">
      <w:pPr>
        <w:spacing w:after="0" w:line="240" w:lineRule="auto"/>
      </w:pPr>
      <w:r>
        <w:separator/>
      </w:r>
    </w:p>
  </w:endnote>
  <w:endnote w:type="continuationSeparator" w:id="0">
    <w:p w:rsidR="004209FE" w:rsidRDefault="004209F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9FE" w:rsidRDefault="004209FE" w:rsidP="001E7D29">
      <w:pPr>
        <w:spacing w:after="0" w:line="240" w:lineRule="auto"/>
      </w:pPr>
      <w:r>
        <w:separator/>
      </w:r>
    </w:p>
  </w:footnote>
  <w:footnote w:type="continuationSeparator" w:id="0">
    <w:p w:rsidR="004209FE" w:rsidRDefault="004209F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4A6" w:rsidRDefault="000C5F24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EAF568" wp14:editId="507C0376">
              <wp:simplePos x="0" y="0"/>
              <wp:positionH relativeFrom="column">
                <wp:posOffset>-2000250</wp:posOffset>
              </wp:positionH>
              <wp:positionV relativeFrom="paragraph">
                <wp:posOffset>-514350</wp:posOffset>
              </wp:positionV>
              <wp:extent cx="8122920" cy="10818495"/>
              <wp:effectExtent l="0" t="0" r="0" b="190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22920" cy="10818495"/>
                        <a:chOff x="0" y="0"/>
                        <a:chExt cx="8122920" cy="10818495"/>
                      </a:xfrm>
                    </wpg:grpSpPr>
                    <wpg:grpSp>
                      <wpg:cNvPr id="40" name="Group 29">
                        <a:extLst/>
                      </wpg:cNvPr>
                      <wpg:cNvGrpSpPr/>
                      <wpg:grpSpPr>
                        <a:xfrm rot="10800000">
                          <a:off x="5143500" y="0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41" name="Rectangle 28">
                          <a:extLst/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ight Triangle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arallelogram 24">
                          <a:extLst/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riangle 5">
                          <a:extLst/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 45">
                          <a:extLst/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riangle 26">
                          <a:extLst/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0" name="Group 29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B65F422-E0AB-3245-AE4A-80503911E839}"/>
                          </a:ext>
                        </a:extLst>
                      </wpg:cNvPr>
                      <wpg:cNvGrpSpPr/>
                      <wpg:grpSpPr>
                        <a:xfrm>
                          <a:off x="0" y="6753225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2" name="Rectangle 2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1D3EC52-5174-504D-B8B7-C07E818B1F76}"/>
                            </a:ext>
                          </a:extLst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ight Triangle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arallelogram 2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B759F8D-34D6-9E4C-BB76-490DFDD869E0}"/>
                            </a:ext>
                          </a:extLst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riangle 5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F87AB73-2902-7948-A828-EBC2F812B826}"/>
                            </a:ext>
                          </a:extLst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 6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AD86283-5B58-224A-9B30-4BDFBCBFAB41}"/>
                            </a:ext>
                          </a:extLst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riangle 26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5FBC8C8-014E-9F45-B5F2-3B63731FD10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3" o:spid="_x0000_s1026" style="position:absolute;margin-left:-157.5pt;margin-top:-40.5pt;width:639.6pt;height:851.85pt;z-index:251659264" coordsize="81229,10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">
              <v:group id="Group 29" o:spid="_x0000_s1027" style="position:absolute;left:51435;width:29794;height:40652;rotation:180" coordorigin="-41,-7257" coordsize="29798,40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b0nxL8AAADbAAAADwAAAGRycy9kb3ducmV2LnhtbERPTYvCMBC9C/sfwizs&#10;TVNdlaUaRRbEngStsNehGZtqMylJVuu/NwfB4+N9L9e9bcWNfGgcKxiPMhDEldMN1wpO5Xb4AyJE&#10;ZI2tY1LwoADr1cdgibl2dz7Q7RhrkUI45KjAxNjlUobKkMUwch1x4s7OW4wJ+lpqj/cUbls5ybK5&#10;tNhwajDY0a+h6nr8twr0NHyfqCg2frK/lLNmtjP1+U+pr89+swARqY9v8ctdaAXTtD59ST9Arp4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OW9J8S/AAAA2wAAAA8AAAAA&#10;AAAAAAAAAAAAqgIAAGRycy9kb3ducmV2LnhtbFBLBQYAAAAABAAEAPoAAACWAwAAAAA=&#10;">
                <v:shape id="Rectangle 28" o:spid="_x0000_s1028" style="position:absolute;left:1700;width:8564;height:20654;visibility:visible;mso-wrap-style:square;v-text-anchor:middle" coordsize="674623,2065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ilcAA&#10;AADbAAAADwAAAGRycy9kb3ducmV2LnhtbESP0YrCMBRE3xf8h3AF39ZUkUWqUUQUlX3R6gdcmmtT&#10;bG5qE7X+vREEH4eZOcNM562txJ0aXzpWMOgnIIhzp0suFJyO698xCB+QNVaOScGTPMxnnZ8ppto9&#10;+ED3LBQiQtinqMCEUKdS+tyQRd93NXH0zq6xGKJsCqkbfES4reQwSf6kxZLjgsGalobyS3azChb/&#10;rNvr3u+q8nLd08rUGzPeKdXrtosJiEBt+IY/7a1WMBrA+0v8A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qilcAAAADbAAAADwAAAAAAAAAAAAAAAACYAgAAZHJzL2Rvd25y&#10;ZXYueG1sUEsFBgAAAAAEAAQA9QAAAIUDAAAAAA==&#10;" path="m,l674623,1166191r-96987,696053l,2065469,,xe" fillcolor="#a5a5a5 [3206]" stroked="f" strokeweight="2pt">
                  <v:path arrowok="t" o:connecttype="custom" o:connectlocs="0,0;856473,1166191;733342,1862244;0,2065469;0,0" o:connectangles="0,0,0,0,0"/>
                </v:shape>
                <v:shape id="Right Triangle 27" o:spid="_x0000_s1029" style="position:absolute;left:1728;top:-7257;width:6364;height:13909;visibility:visible;mso-wrap-style:square;v-text-anchor:middle" coordsize="636460,1390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PK8MA&#10;AADbAAAADwAAAGRycy9kb3ducmV2LnhtbESPT4vCMBTE7wt+h/CEva1pRVepRlFhoV4W1j94fTTP&#10;tti8lCRbu9/eLAgeh5n5DbNc96YRHTlfW1aQjhIQxIXVNZcKTsevjzkIH5A1NpZJwR95WK8Gb0vM&#10;tL3zD3WHUIoIYZ+hgiqENpPSFxUZ9CPbEkfvap3BEKUrpXZ4j3DTyHGSfEqDNceFClvaVVTcDr9G&#10;QT/tvvP5frshd7nxZD9L8y49K/U+7DcLEIH68Ao/27lWMBnD/5f4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4PK8MAAADbAAAADwAAAAAAAAAAAAAAAACYAgAAZHJzL2Rv&#10;d25yZXYueG1sUEsFBgAAAAAEAAQA9QAAAIgDAAAAAA==&#10;" path="m545,1224632c-2573,840615,8824,384017,5706,l636460,1390992,545,1224632xe" fillcolor="#538135 [2409]" stroked="f" strokeweight="2pt">
                  <v:path arrowok="t" o:connecttype="custom" o:connectlocs="545,1224633;5706,0;636460,1390993;545,1224633" o:connectangles="0,0,0,0"/>
                </v:shape>
                <v:shape id="Parallelogram 24" o:spid="_x0000_s1030" style="position:absolute;left:1760;top:11027;width:12798;height:10498;visibility:visible;mso-wrap-style:square;v-text-anchor:middle" coordsize="1279871,1414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IH8UA&#10;AADbAAAADwAAAGRycy9kb3ducmV2LnhtbESPQWvCQBSE74X+h+UVvOmmRkqJriKCKKiltSJ4e2Sf&#10;SWz2bdhdY/z33YLQ4zAz3zCTWWdq0ZLzlWUFr4MEBHFudcWFgsP3sv8OwgdkjbVlUnAnD7Pp89ME&#10;M21v/EXtPhQiQthnqKAMocmk9HlJBv3ANsTRO1tnMETpCqkd3iLc1HKYJG/SYMVxocSGFiXlP/ur&#10;UXAJqdtVn8eP62FTL9L59lycVq1SvZduPgYRqAv/4Ud7rRWMUvj7En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EgfxQAAANsAAAAPAAAAAAAAAAAAAAAAAJgCAABkcnMv&#10;ZG93bnJldi54bWxQSwUGAAAAAAQABAD1AAAAigMAAAAA&#10;" path="m,855432l899978,r379893,632116l611711,1414868,,855432xe" fillcolor="#538135 [2409]" stroked="f" strokeweight="2pt">
                  <v:path arrowok="t" o:connecttype="custom" o:connectlocs="0,634699;899978,0;1279871,469007;611711,1049780;0,634699" o:connectangles="0,0,0,0,0"/>
                </v:shape>
                <v:shape id="Triangle 5" o:spid="_x0000_s1031" style="position:absolute;left:10462;top:16477;width:8194;height:25651;rotation:90;visibility:visible;mso-wrap-style:square;v-text-anchor:middle" coordsize="819350,256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rosEA&#10;AADbAAAADwAAAGRycy9kb3ducmV2LnhtbESPT4vCMBTE74LfITzBm6arItptFFEEr9Ye9vho3vaP&#10;zUtpotb99BtB8DjMzG+YZNubRtypc5VlBV/TCARxbnXFhYLscpysQDiPrLGxTAqe5GC7GQ4SjLV9&#10;8JnuqS9EgLCLUUHpfRtL6fKSDLqpbYmD92s7gz7IrpC6w0eAm0bOomgpDVYcFkpsaV9Sfk1vRsHq&#10;lF7/av6p19lhnc0P0XzGBSs1HvW7bxCeev8Jv9snrWCxgNeX8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a6LBAAAA2wAAAA8AAAAAAAAAAAAAAAAAmAIAAGRycy9kb3du&#10;cmV2LnhtbFBLBQYAAAAABAAEAPUAAACGAwAAAAA=&#10;" path="m,2564614l758021,r61329,2564614l,2564614xe" fillcolor="black [3213]" stroked="f" strokeweight="2pt">
                  <v:path arrowok="t" o:connecttype="custom" o:connectlocs="0,2565071;758064,0;819397,2565071;0,2565071" o:connectangles="0,0,0,0"/>
                </v:shape>
                <v:shape id="Freeform 45" o:spid="_x0000_s1032" style="position:absolute;left:10761;top:10316;width:8194;height:29797;rotation:7076562fd;visibility:visible;mso-wrap-style:square;v-text-anchor:middle" coordsize="819388,297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gCMcA&#10;AADbAAAADwAAAGRycy9kb3ducmV2LnhtbESPW2vCQBSE3wv+h+UIvtVNvSGpq7SiWAQfvIF9O2RP&#10;k7TZszG7muivdwuFPg4z8w0zmTWmEFeqXG5ZwUs3AkGcWJ1zquCwXz6PQTiPrLGwTApu5GA2bT1N&#10;MNa25i1ddz4VAcIuRgWZ92UspUsyMui6tiQO3petDPogq1TqCusAN4XsRdFIGsw5LGRY0jyj5Gd3&#10;MQq++6fjp777/upWL3rn9cbd3+djpTrt5u0VhKfG/4f/2h9awWAIv1/CD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4AjHAAAA2wAAAA8AAAAAAAAAAAAAAAAAmAIAAGRy&#10;cy9kb3ducmV2LnhtbFBLBQYAAAAABAAEAPUAAACMAwAAAAA=&#10;" path="m,2736810r,l814,2731711,,2736810xm70239,2979872l750739,r68649,2736752l819203,2736812r-4,l70239,2979872xe" fillcolor="#70ad47 [3209]" stroked="f" strokeweight="2pt"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Triangle 26" o:spid="_x0000_s1033" style="position:absolute;left:2615;top:3982;width:10965;height:12920;rotation:-90;visibility:visible;mso-wrap-style:square;v-text-anchor:middle" coordsize="1096462,129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VjMUA&#10;AADbAAAADwAAAGRycy9kb3ducmV2LnhtbESPW2sCMRSE3wv+h3AKfSmatchatkaRgiAsKF4oPp5u&#10;zl7o5mRJUl376xtB8HGYmW+Y2aI3rTiT841lBeNRAoK4sLrhSsHxsBq+g/ABWWNrmRRcycNiPnia&#10;YabthXd03odKRAj7DBXUIXSZlL6oyaAf2Y44eqV1BkOUrpLa4SXCTSvfkiSVBhuOCzV29FlT8bP/&#10;NQrY/rnVpMzXdvudp+XrOP/anKZKvTz3yw8QgfrwCN/ba61gksLtS/w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BWMxQAAANsAAAAPAAAAAAAAAAAAAAAAAJgCAABkcnMv&#10;ZG93bnJldi54bWxQSwUGAAAAAAQABAD1AAAAigMAAAAA&#10;" path="m,1292078l1096462,,819397,1292078,,1292078xe" fillcolor="#70ad47 [3209]" stroked="f" strokeweight="2pt">
                  <v:path arrowok="t" o:connecttype="custom" o:connectlocs="0,1292079;1096461,0;819396,1292079;0,1292079" o:connectangles="0,0,0,0"/>
                </v:shape>
              </v:group>
              <v:group id="Group 29" o:spid="_x0000_s1034" style="position:absolute;top:67532;width:29794;height:40652" coordorigin="-41,-7257" coordsize="29798,40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Rectangle 28" o:spid="_x0000_s1035" style="position:absolute;left:1700;width:8564;height:20654;visibility:visible;mso-wrap-style:square;v-text-anchor:middle" coordsize="674623,2065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/AL0A&#10;AADaAAAADwAAAGRycy9kb3ducmV2LnhtbESPzQrCMBCE74LvEFbwpqkeRKpRRBQVL/49wNKsTbHZ&#10;1CZqfXsjCB6HmfmGmc4bW4on1b5wrGDQT0AQZ04XnCu4nNe9MQgfkDWWjknBmzzMZ+3WFFPtXnyk&#10;5ynkIkLYp6jAhFClUvrMkEXfdxVx9K6uthiirHOpa3xFuC3lMElG0mLBccFgRUtD2e30sAoWe9bN&#10;/eB3ZXG7H2hlqo0Z75TqdprFBESgJvzDv/ZWKxjC90q8A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ki/AL0AAADaAAAADwAAAAAAAAAAAAAAAACYAgAAZHJzL2Rvd25yZXYu&#10;eG1sUEsFBgAAAAAEAAQA9QAAAIIDAAAAAA==&#10;" path="m,l674623,1166191r-96987,696053l,2065469,,xe" fillcolor="#a5a5a5 [3206]" stroked="f" strokeweight="2pt">
                  <v:path arrowok="t" o:connecttype="custom" o:connectlocs="0,0;856473,1166191;733342,1862244;0,2065469;0,0" o:connectangles="0,0,0,0,0"/>
                </v:shape>
                <v:shape id="Right Triangle 27" o:spid="_x0000_s1036" style="position:absolute;left:1728;top:-7257;width:6364;height:13909;visibility:visible;mso-wrap-style:square;v-text-anchor:middle" coordsize="636460,1390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8VsQA&#10;AADbAAAADwAAAGRycy9kb3ducmV2LnhtbESPT2vCQBTE7wW/w/KE3uom2qpEV1GhEC8F/+H1kX0m&#10;wezbsLvG9Nt3C4Ueh5n5DbNc96YRHTlfW1aQjhIQxIXVNZcKzqfPtzkIH5A1NpZJwTd5WK8GL0vM&#10;tH3ygbpjKEWEsM9QQRVCm0npi4oM+pFtiaN3s85giNKVUjt8Rrhp5DhJptJgzXGhwpZ2FRX348Mo&#10;6D+6r3y+327IXe/8vp+leZdelHod9psFiEB9+A//tXOtYDKG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fFbEAAAA2wAAAA8AAAAAAAAAAAAAAAAAmAIAAGRycy9k&#10;b3ducmV2LnhtbFBLBQYAAAAABAAEAPUAAACJAwAAAAA=&#10;" path="m545,1224632c-2573,840615,8824,384017,5706,l636460,1390992,545,1224632xe" fillcolor="#538135 [2409]" stroked="f" strokeweight="2pt">
                  <v:path arrowok="t" o:connecttype="custom" o:connectlocs="545,1224633;5706,0;636460,1390993;545,1224633" o:connectangles="0,0,0,0"/>
                </v:shape>
                <v:shape id="Parallelogram 24" o:spid="_x0000_s1037" style="position:absolute;left:1760;top:11027;width:12798;height:10498;visibility:visible;mso-wrap-style:square;v-text-anchor:middle" coordsize="1279871,1414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VOMQA&#10;AADaAAAADwAAAGRycy9kb3ducmV2LnhtbESP3WoCMRSE7wXfIZyCdzXbKkW2RhGhKGjFPwreHTbH&#10;3dXNyZLEdfv2plDwcpiZb5jxtDWVaMj50rKCt34CgjizuuRcwfHw9ToC4QOyxsoyKfglD9NJtzPG&#10;VNs776jZh1xECPsUFRQh1KmUPivIoO/bmjh6Z+sMhihdLrXDe4SbSr4nyYc0WHJcKLCmeUHZdX8z&#10;Ci5h4L7L7c/mdlxV88Fsfc5Pi0ap3ks7+wQRqA3P8H97qRUM4e9Kv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VTjEAAAA2gAAAA8AAAAAAAAAAAAAAAAAmAIAAGRycy9k&#10;b3ducmV2LnhtbFBLBQYAAAAABAAEAPUAAACJAwAAAAA=&#10;" path="m,855432l899978,r379893,632116l611711,1414868,,855432xe" fillcolor="#538135 [2409]" stroked="f" strokeweight="2pt">
                  <v:path arrowok="t" o:connecttype="custom" o:connectlocs="0,634699;899978,0;1279871,469007;611711,1049780;0,634699" o:connectangles="0,0,0,0,0"/>
                </v:shape>
                <v:shape id="Triangle 5" o:spid="_x0000_s1038" style="position:absolute;left:10462;top:16477;width:8194;height:25651;rotation:90;visibility:visible;mso-wrap-style:square;v-text-anchor:middle" coordsize="819350,256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kFMAA&#10;AADaAAAADwAAAGRycy9kb3ducmV2LnhtbESPQYvCMBSE7wv+h/AEb2uq4lKrUUQRvNrtweOjebbV&#10;5qU0Uau/3giCx2FmvmEWq87U4katqywrGA0jEMS51RUXCrL/3W8MwnlkjbVlUvAgB6tl72eBibZ3&#10;PtAt9YUIEHYJKii9bxIpXV6SQTe0DXHwTrY16INsC6lbvAe4qeU4iv6kwYrDQokNbUrKL+nVKIj3&#10;6eV55uN5lm1n2WQbTcZcsFKDfreeg/DU+W/4095rBVN4Xwk3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jkFMAAAADaAAAADwAAAAAAAAAAAAAAAACYAgAAZHJzL2Rvd25y&#10;ZXYueG1sUEsFBgAAAAAEAAQA9QAAAIUDAAAAAA==&#10;" path="m,2564614l758021,r61329,2564614l,2564614xe" fillcolor="black [3213]" stroked="f" strokeweight="2pt">
                  <v:path arrowok="t" o:connecttype="custom" o:connectlocs="0,2565071;758064,0;819397,2565071;0,2565071" o:connectangles="0,0,0,0"/>
                </v:shape>
                <v:shape id="Freeform 6" o:spid="_x0000_s1039" style="position:absolute;left:10761;top:10316;width:8194;height:29797;rotation:7076562fd;visibility:visible;mso-wrap-style:square;v-text-anchor:middle" coordsize="819388,297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QI8UA&#10;AADaAAAADwAAAGRycy9kb3ducmV2LnhtbESPT2vCQBTE70K/w/IKvZlNFURSV7GiWAoe/FNob4/s&#10;M4lm38bs1kQ/vSsIHoeZ+Q0zmrSmFGeqXWFZwXsUgyBOrS44U7DbLrpDEM4jaywtk4ILOZiMXzoj&#10;TLRteE3njc9EgLBLUEHufZVI6dKcDLrIVsTB29vaoA+yzqSusQlwU8peHA+kwYLDQo4VzXJKj5t/&#10;o+DQ//3501ffX16aee/0vXLXz9lQqbfXdvoBwlPrn+FH+0srGMD9SrgB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xAjxQAAANoAAAAPAAAAAAAAAAAAAAAAAJgCAABkcnMv&#10;ZG93bnJldi54bWxQSwUGAAAAAAQABAD1AAAAigMAAAAA&#10;" path="m,2736810r,l814,2731711,,2736810xm70239,2979872l750739,r68649,2736752l819203,2736812r-4,l70239,2979872xe" fillcolor="#70ad47 [3209]" stroked="f" strokeweight="2pt"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Triangle 26" o:spid="_x0000_s1040" style="position:absolute;left:2615;top:3982;width:10965;height:12920;rotation:-90;visibility:visible;mso-wrap-style:square;v-text-anchor:middle" coordsize="1096462,1292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LasUA&#10;AADaAAAADwAAAGRycy9kb3ducmV2LnhtbESP3WoCMRSE7wu+QzhCb4pmLaKy3ayIIAgLllqRXp5u&#10;zv7QzcmSpLr16U2h0MthZr5hsvVgOnEh51vLCmbTBARxaXXLtYLT+26yAuEDssbOMin4IQ/rfPSQ&#10;Yartld/ocgy1iBD2KSpoQuhTKX3ZkEE/tT1x9CrrDIYoXS21w2uEm04+J8lCGmw5LjTY07ah8uv4&#10;bRSwvbndvCr29vWzWFRPs+J8+Fgq9TgeNi8gAg3hP/zX3msFS/i9Em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EtqxQAAANoAAAAPAAAAAAAAAAAAAAAAAJgCAABkcnMv&#10;ZG93bnJldi54bWxQSwUGAAAAAAQABAD1AAAAigMAAAAA&#10;" path="m,1292078l1096462,,819397,1292078,,1292078xe" fillcolor="#70ad47 [3209]" stroked="f" strokeweight="2pt">
                  <v:path arrowok="t" o:connecttype="custom" o:connectlocs="0,1292079;1096461,0;819396,1292079;0,1292079" o:connectangles="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856772"/>
    <w:multiLevelType w:val="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69"/>
    <w:rsid w:val="0000418E"/>
    <w:rsid w:val="00016839"/>
    <w:rsid w:val="00057671"/>
    <w:rsid w:val="000771F5"/>
    <w:rsid w:val="000B748F"/>
    <w:rsid w:val="000C5F24"/>
    <w:rsid w:val="000D445D"/>
    <w:rsid w:val="000D5AE9"/>
    <w:rsid w:val="000F4987"/>
    <w:rsid w:val="000F65EC"/>
    <w:rsid w:val="0011573E"/>
    <w:rsid w:val="001269DE"/>
    <w:rsid w:val="00140DAE"/>
    <w:rsid w:val="0015180F"/>
    <w:rsid w:val="001746FC"/>
    <w:rsid w:val="00193653"/>
    <w:rsid w:val="001C329C"/>
    <w:rsid w:val="001E7D29"/>
    <w:rsid w:val="002029DA"/>
    <w:rsid w:val="00211369"/>
    <w:rsid w:val="002404F5"/>
    <w:rsid w:val="00275260"/>
    <w:rsid w:val="00276FA1"/>
    <w:rsid w:val="00285B87"/>
    <w:rsid w:val="00291B4A"/>
    <w:rsid w:val="002C3D7E"/>
    <w:rsid w:val="003021B1"/>
    <w:rsid w:val="003178FD"/>
    <w:rsid w:val="00317C85"/>
    <w:rsid w:val="0032131A"/>
    <w:rsid w:val="003310BF"/>
    <w:rsid w:val="00333DF8"/>
    <w:rsid w:val="00352B99"/>
    <w:rsid w:val="00357641"/>
    <w:rsid w:val="00360B6E"/>
    <w:rsid w:val="00361DEE"/>
    <w:rsid w:val="0039223F"/>
    <w:rsid w:val="00394EF4"/>
    <w:rsid w:val="003F009F"/>
    <w:rsid w:val="00410612"/>
    <w:rsid w:val="00411F8B"/>
    <w:rsid w:val="004209FE"/>
    <w:rsid w:val="004230D9"/>
    <w:rsid w:val="00440B4D"/>
    <w:rsid w:val="00450670"/>
    <w:rsid w:val="004724BD"/>
    <w:rsid w:val="00477352"/>
    <w:rsid w:val="00483C17"/>
    <w:rsid w:val="00491C23"/>
    <w:rsid w:val="004B5B43"/>
    <w:rsid w:val="004B5C09"/>
    <w:rsid w:val="004E227E"/>
    <w:rsid w:val="00500DD1"/>
    <w:rsid w:val="00515252"/>
    <w:rsid w:val="00521AE3"/>
    <w:rsid w:val="00535B54"/>
    <w:rsid w:val="00554276"/>
    <w:rsid w:val="00564D17"/>
    <w:rsid w:val="005B1B6F"/>
    <w:rsid w:val="005E0ED9"/>
    <w:rsid w:val="00612082"/>
    <w:rsid w:val="00616B41"/>
    <w:rsid w:val="00620AE8"/>
    <w:rsid w:val="0064628C"/>
    <w:rsid w:val="0065214E"/>
    <w:rsid w:val="00655EE2"/>
    <w:rsid w:val="00680296"/>
    <w:rsid w:val="006853BC"/>
    <w:rsid w:val="00687389"/>
    <w:rsid w:val="006928C1"/>
    <w:rsid w:val="006B152C"/>
    <w:rsid w:val="006D5463"/>
    <w:rsid w:val="006E015E"/>
    <w:rsid w:val="006E3C09"/>
    <w:rsid w:val="006F03D4"/>
    <w:rsid w:val="00700B1F"/>
    <w:rsid w:val="00710B6E"/>
    <w:rsid w:val="00724D97"/>
    <w:rsid w:val="007257E9"/>
    <w:rsid w:val="00740105"/>
    <w:rsid w:val="00744B1E"/>
    <w:rsid w:val="00756D9C"/>
    <w:rsid w:val="007619BD"/>
    <w:rsid w:val="00771C24"/>
    <w:rsid w:val="00781863"/>
    <w:rsid w:val="007D5836"/>
    <w:rsid w:val="007F34A4"/>
    <w:rsid w:val="00815563"/>
    <w:rsid w:val="008174B1"/>
    <w:rsid w:val="008240DA"/>
    <w:rsid w:val="0084112E"/>
    <w:rsid w:val="008429E5"/>
    <w:rsid w:val="00867EA4"/>
    <w:rsid w:val="008954BE"/>
    <w:rsid w:val="00897D88"/>
    <w:rsid w:val="008A0319"/>
    <w:rsid w:val="008D43E9"/>
    <w:rsid w:val="008E3C0E"/>
    <w:rsid w:val="008E421A"/>
    <w:rsid w:val="008E476B"/>
    <w:rsid w:val="00927C63"/>
    <w:rsid w:val="00932F50"/>
    <w:rsid w:val="0094637B"/>
    <w:rsid w:val="00955A78"/>
    <w:rsid w:val="009921B8"/>
    <w:rsid w:val="009A6053"/>
    <w:rsid w:val="009C5BC6"/>
    <w:rsid w:val="009D4984"/>
    <w:rsid w:val="009D6901"/>
    <w:rsid w:val="009F4E19"/>
    <w:rsid w:val="00A07662"/>
    <w:rsid w:val="00A21B71"/>
    <w:rsid w:val="00A3439E"/>
    <w:rsid w:val="00A37F9E"/>
    <w:rsid w:val="00A40085"/>
    <w:rsid w:val="00A440CC"/>
    <w:rsid w:val="00A47DF6"/>
    <w:rsid w:val="00A60E11"/>
    <w:rsid w:val="00A63D35"/>
    <w:rsid w:val="00A906D8"/>
    <w:rsid w:val="00A9231C"/>
    <w:rsid w:val="00A970F4"/>
    <w:rsid w:val="00AA2532"/>
    <w:rsid w:val="00AB4A4B"/>
    <w:rsid w:val="00AE1F88"/>
    <w:rsid w:val="00AE361F"/>
    <w:rsid w:val="00AE5370"/>
    <w:rsid w:val="00B247A9"/>
    <w:rsid w:val="00B435B5"/>
    <w:rsid w:val="00B565D8"/>
    <w:rsid w:val="00B5779A"/>
    <w:rsid w:val="00B6365C"/>
    <w:rsid w:val="00B64D24"/>
    <w:rsid w:val="00B65E6A"/>
    <w:rsid w:val="00B7147D"/>
    <w:rsid w:val="00B75CFC"/>
    <w:rsid w:val="00B853F9"/>
    <w:rsid w:val="00BB018B"/>
    <w:rsid w:val="00BD1747"/>
    <w:rsid w:val="00BD2B06"/>
    <w:rsid w:val="00BD412D"/>
    <w:rsid w:val="00BE44F5"/>
    <w:rsid w:val="00C14973"/>
    <w:rsid w:val="00C1643D"/>
    <w:rsid w:val="00C261A9"/>
    <w:rsid w:val="00C35A8C"/>
    <w:rsid w:val="00C42793"/>
    <w:rsid w:val="00C601ED"/>
    <w:rsid w:val="00CD0109"/>
    <w:rsid w:val="00CE5A5C"/>
    <w:rsid w:val="00CF4707"/>
    <w:rsid w:val="00D12DFE"/>
    <w:rsid w:val="00D31AB7"/>
    <w:rsid w:val="00D50D23"/>
    <w:rsid w:val="00D512BB"/>
    <w:rsid w:val="00DA117A"/>
    <w:rsid w:val="00DA3B1A"/>
    <w:rsid w:val="00DC6078"/>
    <w:rsid w:val="00DC79AD"/>
    <w:rsid w:val="00DD2075"/>
    <w:rsid w:val="00DF2868"/>
    <w:rsid w:val="00DF525E"/>
    <w:rsid w:val="00E16E2D"/>
    <w:rsid w:val="00E17712"/>
    <w:rsid w:val="00E21CBB"/>
    <w:rsid w:val="00E557A0"/>
    <w:rsid w:val="00EF4A12"/>
    <w:rsid w:val="00EF6435"/>
    <w:rsid w:val="00F10F6B"/>
    <w:rsid w:val="00F23697"/>
    <w:rsid w:val="00F36BB7"/>
    <w:rsid w:val="00F464A6"/>
    <w:rsid w:val="00F87EAA"/>
    <w:rsid w:val="00F92B25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1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52"/>
    <w:rPr>
      <w:sz w:val="20"/>
    </w:rPr>
  </w:style>
  <w:style w:type="paragraph" w:styleId="Heading1">
    <w:name w:val="heading 1"/>
    <w:basedOn w:val="Normal"/>
    <w:uiPriority w:val="9"/>
    <w:qFormat/>
    <w:rsid w:val="00515252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F3763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4230D9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0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F5496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rFonts w:eastAsiaTheme="minorEastAsia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0D9"/>
    <w:rPr>
      <w:rFonts w:ascii="Times New Roman" w:hAnsi="Times New Roman" w:cs="Times New Roman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515252"/>
    <w:pPr>
      <w:numPr>
        <w:ilvl w:val="1"/>
        <w:numId w:val="40"/>
      </w:numPr>
      <w:spacing w:after="120"/>
      <w:ind w:hanging="59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515252"/>
    <w:pPr>
      <w:spacing w:line="240" w:lineRule="auto"/>
    </w:pPr>
    <w:rPr>
      <w:rFonts w:asciiTheme="majorHAnsi" w:hAnsiTheme="majorHAnsi"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  <w:jc w:val="center"/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iPriority="12" w:unhideWhenUsed="0" w:qFormat="1"/>
    <w:lsdException w:name="List Number 2" w:uiPriority="1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1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52"/>
    <w:rPr>
      <w:sz w:val="20"/>
    </w:rPr>
  </w:style>
  <w:style w:type="paragraph" w:styleId="Heading1">
    <w:name w:val="heading 1"/>
    <w:basedOn w:val="Normal"/>
    <w:uiPriority w:val="9"/>
    <w:qFormat/>
    <w:rsid w:val="00515252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F3763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4230D9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0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F5496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rFonts w:eastAsiaTheme="minorEastAsia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0D9"/>
    <w:rPr>
      <w:rFonts w:ascii="Times New Roman" w:hAnsi="Times New Roman" w:cs="Times New Roman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515252"/>
    <w:pPr>
      <w:numPr>
        <w:ilvl w:val="1"/>
        <w:numId w:val="40"/>
      </w:numPr>
      <w:spacing w:after="120"/>
      <w:ind w:hanging="59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515252"/>
    <w:pPr>
      <w:spacing w:line="240" w:lineRule="auto"/>
    </w:pPr>
    <w:rPr>
      <w:rFonts w:asciiTheme="majorHAnsi" w:hAnsiTheme="majorHAnsi"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6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nev90\Downloads\tf1134228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74253F9A4004D9DAC0257BBB0C9F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0F0E3-226D-4238-B656-859827B4D53A}"/>
      </w:docPartPr>
      <w:docPartBody>
        <w:p w:rsidR="00670C91" w:rsidRDefault="00670C91">
          <w:pPr>
            <w:pStyle w:val="F74253F9A4004D9DAC0257BBB0C9FC7C"/>
          </w:pPr>
          <w:r w:rsidRPr="00515252">
            <w:rPr>
              <w:rFonts w:eastAsiaTheme="majorEastAsia"/>
              <w:lang w:bidi="en-GB"/>
            </w:rPr>
            <w:t>Open issues</w:t>
          </w:r>
        </w:p>
      </w:docPartBody>
    </w:docPart>
    <w:docPart>
      <w:docPartPr>
        <w:name w:val="702986C66E9E486AA7282B8A888DF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13725-A7CA-4119-92B1-5D3B873DD821}"/>
      </w:docPartPr>
      <w:docPartBody>
        <w:p w:rsidR="00670C91" w:rsidRDefault="00670C91">
          <w:pPr>
            <w:pStyle w:val="702986C66E9E486AA7282B8A888DF3C0"/>
          </w:pPr>
          <w:r w:rsidRPr="00515252">
            <w:rPr>
              <w:rFonts w:eastAsiaTheme="majorEastAsia"/>
              <w:lang w:bidi="en-GB"/>
            </w:rPr>
            <w:t>New business</w:t>
          </w:r>
        </w:p>
      </w:docPartBody>
    </w:docPart>
    <w:docPart>
      <w:docPartPr>
        <w:name w:val="BA25D865D6E34D149252224464078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D9444-30D5-4845-B9C7-6256D84B9848}"/>
      </w:docPartPr>
      <w:docPartBody>
        <w:p w:rsidR="00670C91" w:rsidRDefault="00670C91">
          <w:pPr>
            <w:pStyle w:val="BA25D865D6E34D1492522244640788B1"/>
          </w:pPr>
          <w:r w:rsidRPr="008E421A">
            <w:rPr>
              <w:lang w:bidi="en-GB"/>
            </w:rPr>
            <w:t>Facilitator Name</w:t>
          </w:r>
        </w:p>
      </w:docPartBody>
    </w:docPart>
    <w:docPart>
      <w:docPartPr>
        <w:name w:val="05386BB4BD184E14819356A0684C4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70A29-9BBD-4C8B-842C-AB1C509B95B1}"/>
      </w:docPartPr>
      <w:docPartBody>
        <w:p w:rsidR="00670C91" w:rsidRDefault="00670C91">
          <w:pPr>
            <w:pStyle w:val="05386BB4BD184E14819356A0684C404C"/>
          </w:pPr>
          <w:r w:rsidRPr="008E421A">
            <w:rPr>
              <w:lang w:bidi="en-GB"/>
            </w:rPr>
            <w:t>adjourned the meeting at</w:t>
          </w:r>
        </w:p>
      </w:docPartBody>
    </w:docPart>
    <w:docPart>
      <w:docPartPr>
        <w:name w:val="24EBF3F9B8F94523A297B5ED5936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889A7-96FD-4B22-A0A4-94AFEDABE43C}"/>
      </w:docPartPr>
      <w:docPartBody>
        <w:p w:rsidR="00670C91" w:rsidRDefault="00670C91">
          <w:pPr>
            <w:pStyle w:val="24EBF3F9B8F94523A297B5ED5936EF68"/>
          </w:pPr>
          <w:r w:rsidRPr="008E421A">
            <w:rPr>
              <w:lang w:bidi="en-GB"/>
            </w:rPr>
            <w:t>Minutes submitted by</w:t>
          </w:r>
        </w:p>
      </w:docPartBody>
    </w:docPart>
    <w:docPart>
      <w:docPartPr>
        <w:name w:val="CB9C998F9F9B4E7FA6EB686C727C7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A6CE3-549F-42C0-936D-36B96F91B08D}"/>
      </w:docPartPr>
      <w:docPartBody>
        <w:p w:rsidR="00670C91" w:rsidRDefault="00670C91">
          <w:pPr>
            <w:pStyle w:val="CB9C998F9F9B4E7FA6EB686C727C725B"/>
          </w:pPr>
          <w:r w:rsidRPr="008E421A">
            <w:rPr>
              <w:lang w:bidi="en-GB"/>
            </w:rPr>
            <w:t>Minutes approved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91"/>
    <w:rsid w:val="00670C91"/>
    <w:rsid w:val="00EB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B43BBABE2D437BB1A578B7C1622059">
    <w:name w:val="FDB43BBABE2D437BB1A578B7C1622059"/>
  </w:style>
  <w:style w:type="paragraph" w:customStyle="1" w:styleId="0FFF16E00DE34C58B3D16681EBD5F9A6">
    <w:name w:val="0FFF16E00DE34C58B3D16681EBD5F9A6"/>
  </w:style>
  <w:style w:type="paragraph" w:customStyle="1" w:styleId="E0E4009FDD69422B8FCCB99BFBE39A11">
    <w:name w:val="E0E4009FDD69422B8FCCB99BFBE39A11"/>
  </w:style>
  <w:style w:type="paragraph" w:customStyle="1" w:styleId="C076338C20FE48DBAB64030496CDA927">
    <w:name w:val="C076338C20FE48DBAB64030496CDA927"/>
  </w:style>
  <w:style w:type="paragraph" w:customStyle="1" w:styleId="49220E8BEDE142078310F880F13E3D6F">
    <w:name w:val="49220E8BEDE142078310F880F13E3D6F"/>
  </w:style>
  <w:style w:type="character" w:styleId="PlaceholderText">
    <w:name w:val="Placeholder Text"/>
    <w:basedOn w:val="DefaultParagraphFont"/>
    <w:uiPriority w:val="99"/>
    <w:semiHidden/>
    <w:rPr>
      <w:rFonts w:ascii="Times New Roman" w:hAnsi="Times New Roman" w:cs="Times New Roman"/>
      <w:color w:val="595959" w:themeColor="text1" w:themeTint="A6"/>
    </w:rPr>
  </w:style>
  <w:style w:type="paragraph" w:customStyle="1" w:styleId="C2D664E7E6474D54B8CC36F5F4DCD5AB">
    <w:name w:val="C2D664E7E6474D54B8CC36F5F4DCD5AB"/>
  </w:style>
  <w:style w:type="paragraph" w:customStyle="1" w:styleId="A75D6B8933C442A9911BA6ABC96C94DE">
    <w:name w:val="A75D6B8933C442A9911BA6ABC96C94DE"/>
  </w:style>
  <w:style w:type="paragraph" w:customStyle="1" w:styleId="F25E0C79D89B4DC3B1D532ED9E806FA6">
    <w:name w:val="F25E0C79D89B4DC3B1D532ED9E806FA6"/>
  </w:style>
  <w:style w:type="paragraph" w:customStyle="1" w:styleId="992206DDF7344E3CB2E0BD718B2FA1D8">
    <w:name w:val="992206DDF7344E3CB2E0BD718B2FA1D8"/>
  </w:style>
  <w:style w:type="paragraph" w:customStyle="1" w:styleId="68ED863A3995459FB3537C6656DEC719">
    <w:name w:val="68ED863A3995459FB3537C6656DEC719"/>
  </w:style>
  <w:style w:type="paragraph" w:customStyle="1" w:styleId="D2A88E64808D4A9BAC4897B834799446">
    <w:name w:val="D2A88E64808D4A9BAC4897B834799446"/>
  </w:style>
  <w:style w:type="paragraph" w:customStyle="1" w:styleId="6B0DCF555088440BBC6CB8651EFA640B">
    <w:name w:val="6B0DCF555088440BBC6CB8651EFA640B"/>
  </w:style>
  <w:style w:type="paragraph" w:customStyle="1" w:styleId="4ADB2BBEC5634BBA8C7BFC67FE2D8A4C">
    <w:name w:val="4ADB2BBEC5634BBA8C7BFC67FE2D8A4C"/>
  </w:style>
  <w:style w:type="paragraph" w:customStyle="1" w:styleId="85921945D7AC41DAA1C869EE6A15A2E5">
    <w:name w:val="85921945D7AC41DAA1C869EE6A15A2E5"/>
  </w:style>
  <w:style w:type="paragraph" w:customStyle="1" w:styleId="429A5F40B3FE414AB777728280480F99">
    <w:name w:val="429A5F40B3FE414AB777728280480F99"/>
  </w:style>
  <w:style w:type="paragraph" w:customStyle="1" w:styleId="8EAFD624AB46437A9EDB91E3949F7B6D">
    <w:name w:val="8EAFD624AB46437A9EDB91E3949F7B6D"/>
  </w:style>
  <w:style w:type="paragraph" w:customStyle="1" w:styleId="0FF0A247BE6B4B62BF7FA06BF70657A0">
    <w:name w:val="0FF0A247BE6B4B62BF7FA06BF70657A0"/>
  </w:style>
  <w:style w:type="paragraph" w:customStyle="1" w:styleId="6EC334A2B59A4795AF666448C175FCC3">
    <w:name w:val="6EC334A2B59A4795AF666448C175FCC3"/>
  </w:style>
  <w:style w:type="paragraph" w:customStyle="1" w:styleId="12CA07A7E37F41DFB31E5946B7A60FC8">
    <w:name w:val="12CA07A7E37F41DFB31E5946B7A60FC8"/>
  </w:style>
  <w:style w:type="paragraph" w:customStyle="1" w:styleId="31B298FEBBB245FBAFECE06DEFF3850A">
    <w:name w:val="31B298FEBBB245FBAFECE06DEFF3850A"/>
  </w:style>
  <w:style w:type="paragraph" w:customStyle="1" w:styleId="2CDDCCF44CCD4AAD80803FC5FCA2024F">
    <w:name w:val="2CDDCCF44CCD4AAD80803FC5FCA2024F"/>
  </w:style>
  <w:style w:type="paragraph" w:customStyle="1" w:styleId="D55E5B4A13B24D6092D430F3905D79C8">
    <w:name w:val="D55E5B4A13B24D6092D430F3905D79C8"/>
  </w:style>
  <w:style w:type="paragraph" w:customStyle="1" w:styleId="01A3D6CF38914BFFA48B10BE03842E87">
    <w:name w:val="01A3D6CF38914BFFA48B10BE03842E87"/>
  </w:style>
  <w:style w:type="paragraph" w:customStyle="1" w:styleId="F74253F9A4004D9DAC0257BBB0C9FC7C">
    <w:name w:val="F74253F9A4004D9DAC0257BBB0C9FC7C"/>
  </w:style>
  <w:style w:type="paragraph" w:customStyle="1" w:styleId="612616602AED4CEC87AE7D6EC6D9EB37">
    <w:name w:val="612616602AED4CEC87AE7D6EC6D9EB37"/>
  </w:style>
  <w:style w:type="paragraph" w:customStyle="1" w:styleId="D984F2C8A4654A50A94FE4F55123F9FC">
    <w:name w:val="D984F2C8A4654A50A94FE4F55123F9FC"/>
  </w:style>
  <w:style w:type="paragraph" w:customStyle="1" w:styleId="17A1942BC5F04FFFA4ED5848FF2AAF7E">
    <w:name w:val="17A1942BC5F04FFFA4ED5848FF2AAF7E"/>
  </w:style>
  <w:style w:type="paragraph" w:customStyle="1" w:styleId="702986C66E9E486AA7282B8A888DF3C0">
    <w:name w:val="702986C66E9E486AA7282B8A888DF3C0"/>
  </w:style>
  <w:style w:type="paragraph" w:customStyle="1" w:styleId="74C3AF60074D4B19AEEE46B83CAE0250">
    <w:name w:val="74C3AF60074D4B19AEEE46B83CAE0250"/>
  </w:style>
  <w:style w:type="paragraph" w:customStyle="1" w:styleId="D19D77C2C02641EF915CC9DC344516FD">
    <w:name w:val="D19D77C2C02641EF915CC9DC344516FD"/>
  </w:style>
  <w:style w:type="paragraph" w:customStyle="1" w:styleId="B683F827CA384BF28A214FE2E8CCB32D">
    <w:name w:val="B683F827CA384BF28A214FE2E8CCB32D"/>
  </w:style>
  <w:style w:type="paragraph" w:customStyle="1" w:styleId="D35BCDB040A54895A861CB3606F1665B">
    <w:name w:val="D35BCDB040A54895A861CB3606F1665B"/>
  </w:style>
  <w:style w:type="paragraph" w:customStyle="1" w:styleId="BA25D865D6E34D1492522244640788B1">
    <w:name w:val="BA25D865D6E34D1492522244640788B1"/>
  </w:style>
  <w:style w:type="paragraph" w:customStyle="1" w:styleId="05386BB4BD184E14819356A0684C404C">
    <w:name w:val="05386BB4BD184E14819356A0684C404C"/>
  </w:style>
  <w:style w:type="character" w:styleId="Emphasis">
    <w:name w:val="Emphasis"/>
    <w:basedOn w:val="DefaultParagraphFont"/>
    <w:uiPriority w:val="15"/>
    <w:qFormat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paragraph" w:customStyle="1" w:styleId="47340667E69741AEA78382141F7BC029">
    <w:name w:val="47340667E69741AEA78382141F7BC029"/>
  </w:style>
  <w:style w:type="paragraph" w:customStyle="1" w:styleId="24EBF3F9B8F94523A297B5ED5936EF68">
    <w:name w:val="24EBF3F9B8F94523A297B5ED5936EF68"/>
  </w:style>
  <w:style w:type="paragraph" w:customStyle="1" w:styleId="2C58668029D14B0C82925DF024F9FAA5">
    <w:name w:val="2C58668029D14B0C82925DF024F9FAA5"/>
  </w:style>
  <w:style w:type="paragraph" w:customStyle="1" w:styleId="CB9C998F9F9B4E7FA6EB686C727C725B">
    <w:name w:val="CB9C998F9F9B4E7FA6EB686C727C725B"/>
  </w:style>
  <w:style w:type="paragraph" w:customStyle="1" w:styleId="3D84B4F6E323427AAF361619930FABE6">
    <w:name w:val="3D84B4F6E323427AAF361619930FABE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15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B43BBABE2D437BB1A578B7C1622059">
    <w:name w:val="FDB43BBABE2D437BB1A578B7C1622059"/>
  </w:style>
  <w:style w:type="paragraph" w:customStyle="1" w:styleId="0FFF16E00DE34C58B3D16681EBD5F9A6">
    <w:name w:val="0FFF16E00DE34C58B3D16681EBD5F9A6"/>
  </w:style>
  <w:style w:type="paragraph" w:customStyle="1" w:styleId="E0E4009FDD69422B8FCCB99BFBE39A11">
    <w:name w:val="E0E4009FDD69422B8FCCB99BFBE39A11"/>
  </w:style>
  <w:style w:type="paragraph" w:customStyle="1" w:styleId="C076338C20FE48DBAB64030496CDA927">
    <w:name w:val="C076338C20FE48DBAB64030496CDA927"/>
  </w:style>
  <w:style w:type="paragraph" w:customStyle="1" w:styleId="49220E8BEDE142078310F880F13E3D6F">
    <w:name w:val="49220E8BEDE142078310F880F13E3D6F"/>
  </w:style>
  <w:style w:type="character" w:styleId="PlaceholderText">
    <w:name w:val="Placeholder Text"/>
    <w:basedOn w:val="DefaultParagraphFont"/>
    <w:uiPriority w:val="99"/>
    <w:semiHidden/>
    <w:rPr>
      <w:rFonts w:ascii="Times New Roman" w:hAnsi="Times New Roman" w:cs="Times New Roman"/>
      <w:color w:val="595959" w:themeColor="text1" w:themeTint="A6"/>
    </w:rPr>
  </w:style>
  <w:style w:type="paragraph" w:customStyle="1" w:styleId="C2D664E7E6474D54B8CC36F5F4DCD5AB">
    <w:name w:val="C2D664E7E6474D54B8CC36F5F4DCD5AB"/>
  </w:style>
  <w:style w:type="paragraph" w:customStyle="1" w:styleId="A75D6B8933C442A9911BA6ABC96C94DE">
    <w:name w:val="A75D6B8933C442A9911BA6ABC96C94DE"/>
  </w:style>
  <w:style w:type="paragraph" w:customStyle="1" w:styleId="F25E0C79D89B4DC3B1D532ED9E806FA6">
    <w:name w:val="F25E0C79D89B4DC3B1D532ED9E806FA6"/>
  </w:style>
  <w:style w:type="paragraph" w:customStyle="1" w:styleId="992206DDF7344E3CB2E0BD718B2FA1D8">
    <w:name w:val="992206DDF7344E3CB2E0BD718B2FA1D8"/>
  </w:style>
  <w:style w:type="paragraph" w:customStyle="1" w:styleId="68ED863A3995459FB3537C6656DEC719">
    <w:name w:val="68ED863A3995459FB3537C6656DEC719"/>
  </w:style>
  <w:style w:type="paragraph" w:customStyle="1" w:styleId="D2A88E64808D4A9BAC4897B834799446">
    <w:name w:val="D2A88E64808D4A9BAC4897B834799446"/>
  </w:style>
  <w:style w:type="paragraph" w:customStyle="1" w:styleId="6B0DCF555088440BBC6CB8651EFA640B">
    <w:name w:val="6B0DCF555088440BBC6CB8651EFA640B"/>
  </w:style>
  <w:style w:type="paragraph" w:customStyle="1" w:styleId="4ADB2BBEC5634BBA8C7BFC67FE2D8A4C">
    <w:name w:val="4ADB2BBEC5634BBA8C7BFC67FE2D8A4C"/>
  </w:style>
  <w:style w:type="paragraph" w:customStyle="1" w:styleId="85921945D7AC41DAA1C869EE6A15A2E5">
    <w:name w:val="85921945D7AC41DAA1C869EE6A15A2E5"/>
  </w:style>
  <w:style w:type="paragraph" w:customStyle="1" w:styleId="429A5F40B3FE414AB777728280480F99">
    <w:name w:val="429A5F40B3FE414AB777728280480F99"/>
  </w:style>
  <w:style w:type="paragraph" w:customStyle="1" w:styleId="8EAFD624AB46437A9EDB91E3949F7B6D">
    <w:name w:val="8EAFD624AB46437A9EDB91E3949F7B6D"/>
  </w:style>
  <w:style w:type="paragraph" w:customStyle="1" w:styleId="0FF0A247BE6B4B62BF7FA06BF70657A0">
    <w:name w:val="0FF0A247BE6B4B62BF7FA06BF70657A0"/>
  </w:style>
  <w:style w:type="paragraph" w:customStyle="1" w:styleId="6EC334A2B59A4795AF666448C175FCC3">
    <w:name w:val="6EC334A2B59A4795AF666448C175FCC3"/>
  </w:style>
  <w:style w:type="paragraph" w:customStyle="1" w:styleId="12CA07A7E37F41DFB31E5946B7A60FC8">
    <w:name w:val="12CA07A7E37F41DFB31E5946B7A60FC8"/>
  </w:style>
  <w:style w:type="paragraph" w:customStyle="1" w:styleId="31B298FEBBB245FBAFECE06DEFF3850A">
    <w:name w:val="31B298FEBBB245FBAFECE06DEFF3850A"/>
  </w:style>
  <w:style w:type="paragraph" w:customStyle="1" w:styleId="2CDDCCF44CCD4AAD80803FC5FCA2024F">
    <w:name w:val="2CDDCCF44CCD4AAD80803FC5FCA2024F"/>
  </w:style>
  <w:style w:type="paragraph" w:customStyle="1" w:styleId="D55E5B4A13B24D6092D430F3905D79C8">
    <w:name w:val="D55E5B4A13B24D6092D430F3905D79C8"/>
  </w:style>
  <w:style w:type="paragraph" w:customStyle="1" w:styleId="01A3D6CF38914BFFA48B10BE03842E87">
    <w:name w:val="01A3D6CF38914BFFA48B10BE03842E87"/>
  </w:style>
  <w:style w:type="paragraph" w:customStyle="1" w:styleId="F74253F9A4004D9DAC0257BBB0C9FC7C">
    <w:name w:val="F74253F9A4004D9DAC0257BBB0C9FC7C"/>
  </w:style>
  <w:style w:type="paragraph" w:customStyle="1" w:styleId="612616602AED4CEC87AE7D6EC6D9EB37">
    <w:name w:val="612616602AED4CEC87AE7D6EC6D9EB37"/>
  </w:style>
  <w:style w:type="paragraph" w:customStyle="1" w:styleId="D984F2C8A4654A50A94FE4F55123F9FC">
    <w:name w:val="D984F2C8A4654A50A94FE4F55123F9FC"/>
  </w:style>
  <w:style w:type="paragraph" w:customStyle="1" w:styleId="17A1942BC5F04FFFA4ED5848FF2AAF7E">
    <w:name w:val="17A1942BC5F04FFFA4ED5848FF2AAF7E"/>
  </w:style>
  <w:style w:type="paragraph" w:customStyle="1" w:styleId="702986C66E9E486AA7282B8A888DF3C0">
    <w:name w:val="702986C66E9E486AA7282B8A888DF3C0"/>
  </w:style>
  <w:style w:type="paragraph" w:customStyle="1" w:styleId="74C3AF60074D4B19AEEE46B83CAE0250">
    <w:name w:val="74C3AF60074D4B19AEEE46B83CAE0250"/>
  </w:style>
  <w:style w:type="paragraph" w:customStyle="1" w:styleId="D19D77C2C02641EF915CC9DC344516FD">
    <w:name w:val="D19D77C2C02641EF915CC9DC344516FD"/>
  </w:style>
  <w:style w:type="paragraph" w:customStyle="1" w:styleId="B683F827CA384BF28A214FE2E8CCB32D">
    <w:name w:val="B683F827CA384BF28A214FE2E8CCB32D"/>
  </w:style>
  <w:style w:type="paragraph" w:customStyle="1" w:styleId="D35BCDB040A54895A861CB3606F1665B">
    <w:name w:val="D35BCDB040A54895A861CB3606F1665B"/>
  </w:style>
  <w:style w:type="paragraph" w:customStyle="1" w:styleId="BA25D865D6E34D1492522244640788B1">
    <w:name w:val="BA25D865D6E34D1492522244640788B1"/>
  </w:style>
  <w:style w:type="paragraph" w:customStyle="1" w:styleId="05386BB4BD184E14819356A0684C404C">
    <w:name w:val="05386BB4BD184E14819356A0684C404C"/>
  </w:style>
  <w:style w:type="character" w:styleId="Emphasis">
    <w:name w:val="Emphasis"/>
    <w:basedOn w:val="DefaultParagraphFont"/>
    <w:uiPriority w:val="15"/>
    <w:qFormat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paragraph" w:customStyle="1" w:styleId="47340667E69741AEA78382141F7BC029">
    <w:name w:val="47340667E69741AEA78382141F7BC029"/>
  </w:style>
  <w:style w:type="paragraph" w:customStyle="1" w:styleId="24EBF3F9B8F94523A297B5ED5936EF68">
    <w:name w:val="24EBF3F9B8F94523A297B5ED5936EF68"/>
  </w:style>
  <w:style w:type="paragraph" w:customStyle="1" w:styleId="2C58668029D14B0C82925DF024F9FAA5">
    <w:name w:val="2C58668029D14B0C82925DF024F9FAA5"/>
  </w:style>
  <w:style w:type="paragraph" w:customStyle="1" w:styleId="CB9C998F9F9B4E7FA6EB686C727C725B">
    <w:name w:val="CB9C998F9F9B4E7FA6EB686C727C725B"/>
  </w:style>
  <w:style w:type="paragraph" w:customStyle="1" w:styleId="3D84B4F6E323427AAF361619930FABE6">
    <w:name w:val="3D84B4F6E323427AAF361619930FAB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1A33C9-59F2-45EB-B313-947178ABE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4B529C-B837-470E-9400-CF9305991E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B3496A-4206-4E13-A853-572A244D645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tf11342287_win32</Template>
  <TotalTime>0</TotalTime>
  <Pages>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Vikki Connell and Julie Chatters</cp:keywords>
  <cp:lastModifiedBy/>
  <cp:revision>1</cp:revision>
  <dcterms:created xsi:type="dcterms:W3CDTF">2023-02-06T13:33:00Z</dcterms:created>
  <dcterms:modified xsi:type="dcterms:W3CDTF">2023-02-06T13:33:00Z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